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1A5C5F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1A5C5F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1A5C5F" w:rsidRDefault="004332F1">
                  <w:r w:rsidRPr="004332F1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905625" cy="4603750"/>
                        <wp:effectExtent l="0" t="0" r="9525" b="6350"/>
                        <wp:docPr id="2" name="Picture 2" descr="C:\Users\ASheffield\AppData\Local\Microsoft\Windows\Temporary Internet Files\Content.Outlook\31MGTRH8\Hands-Together-AdobeStock_45082095 (00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heffield\AppData\Local\Microsoft\Windows\Temporary Internet Files\Content.Outlook\31MGTRH8\Hands-Together-AdobeStock_45082095 (00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5625" cy="460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5C5F">
              <w:trPr>
                <w:trHeight w:hRule="exact" w:val="5760"/>
              </w:trPr>
              <w:tc>
                <w:tcPr>
                  <w:tcW w:w="7200" w:type="dxa"/>
                </w:tcPr>
                <w:p w:rsidR="00322378" w:rsidRPr="004332F1" w:rsidRDefault="00322378" w:rsidP="00322378">
                  <w:pPr>
                    <w:pStyle w:val="Title"/>
                    <w:jc w:val="center"/>
                    <w:rPr>
                      <w:rFonts w:ascii="Papyrus" w:hAnsi="Papyrus"/>
                      <w:b/>
                      <w:sz w:val="56"/>
                      <w:szCs w:val="56"/>
                    </w:rPr>
                  </w:pPr>
                  <w:r w:rsidRPr="004332F1">
                    <w:rPr>
                      <w:rFonts w:ascii="Papyrus" w:hAnsi="Papyrus"/>
                      <w:b/>
                      <w:sz w:val="56"/>
                      <w:szCs w:val="56"/>
                    </w:rPr>
                    <w:t>Birth Mother Support Group</w:t>
                  </w:r>
                </w:p>
                <w:p w:rsidR="00A10287" w:rsidRPr="00A10287" w:rsidRDefault="00A10287" w:rsidP="00A10287"/>
                <w:p w:rsidR="00A10287" w:rsidRPr="00A10287" w:rsidRDefault="00322378" w:rsidP="00322378">
                  <w:pPr>
                    <w:pStyle w:val="Subtitle"/>
                    <w:spacing w:before="0"/>
                    <w:jc w:val="center"/>
                    <w:rPr>
                      <w:rFonts w:ascii="Papyrus" w:hAnsi="Papyrus"/>
                      <w:sz w:val="36"/>
                      <w:szCs w:val="36"/>
                    </w:rPr>
                  </w:pPr>
                  <w:r w:rsidRPr="00A10287">
                    <w:rPr>
                      <w:rFonts w:ascii="Papyrus" w:hAnsi="Papyrus"/>
                      <w:sz w:val="36"/>
                      <w:szCs w:val="36"/>
                    </w:rPr>
                    <w:t>Tuesday’s,</w:t>
                  </w:r>
                </w:p>
                <w:p w:rsidR="00322378" w:rsidRPr="00A10287" w:rsidRDefault="00322378" w:rsidP="00322378">
                  <w:pPr>
                    <w:pStyle w:val="Subtitle"/>
                    <w:spacing w:before="0"/>
                    <w:jc w:val="center"/>
                    <w:rPr>
                      <w:rFonts w:ascii="Papyrus" w:hAnsi="Papyrus"/>
                      <w:sz w:val="36"/>
                      <w:szCs w:val="36"/>
                    </w:rPr>
                  </w:pPr>
                  <w:r w:rsidRPr="00A10287">
                    <w:rPr>
                      <w:rFonts w:ascii="Papyrus" w:hAnsi="Papyrus"/>
                      <w:sz w:val="36"/>
                      <w:szCs w:val="36"/>
                    </w:rPr>
                    <w:t xml:space="preserve"> September 27 &amp; November 29</w:t>
                  </w:r>
                </w:p>
                <w:p w:rsidR="001A5C5F" w:rsidRPr="00A10287" w:rsidRDefault="00322378" w:rsidP="00322378">
                  <w:pPr>
                    <w:pStyle w:val="Subtitle"/>
                    <w:spacing w:before="0"/>
                    <w:jc w:val="center"/>
                    <w:rPr>
                      <w:rFonts w:ascii="Papyrus" w:hAnsi="Papyrus"/>
                      <w:sz w:val="36"/>
                      <w:szCs w:val="36"/>
                    </w:rPr>
                  </w:pPr>
                  <w:r w:rsidRPr="00A10287">
                    <w:rPr>
                      <w:rFonts w:ascii="Papyrus" w:hAnsi="Papyrus"/>
                      <w:sz w:val="36"/>
                      <w:szCs w:val="36"/>
                    </w:rPr>
                    <w:t>7:00-8:30 pm</w:t>
                  </w:r>
                </w:p>
                <w:p w:rsidR="001A5C5F" w:rsidRPr="00A10287" w:rsidRDefault="00322378">
                  <w:pPr>
                    <w:pStyle w:val="Heading1"/>
                    <w:rPr>
                      <w:rFonts w:ascii="Papyrus" w:hAnsi="Papyrus"/>
                      <w:sz w:val="32"/>
                      <w:szCs w:val="32"/>
                    </w:rPr>
                  </w:pPr>
                  <w:r w:rsidRPr="00A10287">
                    <w:rPr>
                      <w:rFonts w:ascii="Papyrus" w:hAnsi="Papyrus"/>
                      <w:color w:val="auto"/>
                      <w:sz w:val="32"/>
                      <w:szCs w:val="32"/>
                      <w:lang w:eastAsia="en-US"/>
                    </w:rPr>
                    <w:t>Come join Children’s Service Society for a free process support group! All birth mothers are encouraged to come, regardless of time of placement, or agency you placed through.</w:t>
                  </w:r>
                </w:p>
                <w:p w:rsidR="00322378" w:rsidRDefault="00322378" w:rsidP="00322378">
                  <w:pPr>
                    <w:pStyle w:val="ListParagraph"/>
                  </w:pPr>
                </w:p>
              </w:tc>
            </w:tr>
            <w:tr w:rsidR="001A5C5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1A5C5F" w:rsidRDefault="00A10287" w:rsidP="00A10287">
                  <w:pPr>
                    <w:jc w:val="center"/>
                  </w:pPr>
                  <w:r w:rsidRPr="00A10287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701996" cy="883690"/>
                        <wp:effectExtent l="0" t="0" r="3175" b="0"/>
                        <wp:docPr id="3" name="Picture 3" descr="R:\Logos\2. Adoption\Adoption Logo - 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:\Logos\2. Adoption\Adoption Logo - 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532" cy="98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028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10287" w:rsidRPr="00A10287" w:rsidRDefault="00A10287">
                  <w:pPr>
                    <w:rPr>
                      <w:noProof/>
                      <w:lang w:eastAsia="en-US"/>
                    </w:rPr>
                  </w:pPr>
                </w:p>
              </w:tc>
            </w:tr>
          </w:tbl>
          <w:p w:rsidR="001A5C5F" w:rsidRDefault="001A5C5F"/>
        </w:tc>
        <w:tc>
          <w:tcPr>
            <w:tcW w:w="144" w:type="dxa"/>
          </w:tcPr>
          <w:p w:rsidR="001A5C5F" w:rsidRDefault="001A5C5F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1A5C5F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:rsidR="001A5C5F" w:rsidRDefault="00322378" w:rsidP="00322378">
                  <w:pPr>
                    <w:pStyle w:val="Heading2"/>
                  </w:pPr>
                  <w:r>
                    <w:rPr>
                      <w:rFonts w:ascii="Papyrus" w:eastAsia="SimSun" w:hAnsi="Papyrus" w:cs="Times New Roman"/>
                    </w:rPr>
                    <w:t>Food Provided</w:t>
                  </w:r>
                </w:p>
                <w:p w:rsidR="001A5C5F" w:rsidRDefault="001A5C5F">
                  <w:pPr>
                    <w:pStyle w:val="Line"/>
                  </w:pPr>
                </w:p>
                <w:p w:rsidR="001A5C5F" w:rsidRPr="00A10287" w:rsidRDefault="00322378">
                  <w:pPr>
                    <w:pStyle w:val="Heading2"/>
                    <w:rPr>
                      <w:rFonts w:ascii="Papyrus" w:hAnsi="Papyrus"/>
                    </w:rPr>
                  </w:pPr>
                  <w:r w:rsidRPr="00A10287">
                    <w:rPr>
                      <w:rFonts w:ascii="Papyrus" w:hAnsi="Papyrus"/>
                    </w:rPr>
                    <w:t>Please feel free to bring a support person or friend</w:t>
                  </w:r>
                </w:p>
                <w:p w:rsidR="001A5C5F" w:rsidRDefault="001A5C5F">
                  <w:pPr>
                    <w:pStyle w:val="Line"/>
                  </w:pPr>
                </w:p>
                <w:p w:rsidR="001A5C5F" w:rsidRPr="00A10287" w:rsidRDefault="00322378">
                  <w:pPr>
                    <w:pStyle w:val="Heading2"/>
                    <w:rPr>
                      <w:rFonts w:ascii="Papyrus" w:hAnsi="Papyrus"/>
                    </w:rPr>
                  </w:pPr>
                  <w:r w:rsidRPr="00A10287">
                    <w:rPr>
                      <w:rFonts w:ascii="Papyrus" w:hAnsi="Papyrus"/>
                    </w:rPr>
                    <w:t>RSVP preferred: (801)541-0266 allison@cssutah.org</w:t>
                  </w:r>
                </w:p>
                <w:p w:rsidR="00322378" w:rsidRPr="00322378" w:rsidRDefault="00322378" w:rsidP="00322378">
                  <w:pPr>
                    <w:pStyle w:val="Line"/>
                    <w:jc w:val="left"/>
                  </w:pPr>
                </w:p>
                <w:p w:rsidR="00322378" w:rsidRPr="00322378" w:rsidRDefault="00322378" w:rsidP="00322378">
                  <w:pPr>
                    <w:pStyle w:val="Line"/>
                  </w:pPr>
                  <w:r>
                    <w:t>(</w:t>
                  </w:r>
                </w:p>
                <w:p w:rsidR="004332F1" w:rsidRDefault="004332F1" w:rsidP="004332F1">
                  <w:pPr>
                    <w:pStyle w:val="Heading2"/>
                    <w:jc w:val="left"/>
                    <w:rPr>
                      <w:rFonts w:ascii="Papyrus" w:hAnsi="Papyrus"/>
                    </w:rPr>
                  </w:pPr>
                  <w:r>
                    <w:rPr>
                      <w:rFonts w:ascii="Papyrus" w:hAnsi="Papyrus"/>
                    </w:rPr>
                    <w:t>“Being able to share my story was really helpful.”</w:t>
                  </w:r>
                </w:p>
                <w:p w:rsidR="001A5C5F" w:rsidRPr="00A10287" w:rsidRDefault="004332F1" w:rsidP="00A10287">
                  <w:pPr>
                    <w:pStyle w:val="Heading2"/>
                    <w:rPr>
                      <w:rFonts w:ascii="Papyrus" w:hAnsi="Papyrus"/>
                    </w:rPr>
                  </w:pPr>
                  <w:r>
                    <w:rPr>
                      <w:rFonts w:ascii="Papyrus" w:hAnsi="Papyrus"/>
                    </w:rPr>
                    <w:t xml:space="preserve">- </w:t>
                  </w:r>
                  <w:r w:rsidRPr="004332F1">
                    <w:rPr>
                      <w:rFonts w:ascii="Papyrus" w:hAnsi="Papyrus"/>
                      <w:sz w:val="28"/>
                      <w:szCs w:val="28"/>
                    </w:rPr>
                    <w:t>Birthmother</w:t>
                  </w:r>
                </w:p>
              </w:tc>
            </w:tr>
            <w:tr w:rsidR="001A5C5F">
              <w:trPr>
                <w:trHeight w:hRule="exact" w:val="144"/>
              </w:trPr>
              <w:tc>
                <w:tcPr>
                  <w:tcW w:w="3446" w:type="dxa"/>
                </w:tcPr>
                <w:p w:rsidR="001A5C5F" w:rsidRDefault="001A5C5F"/>
              </w:tc>
            </w:tr>
            <w:tr w:rsidR="001A5C5F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:rsidR="001A5C5F" w:rsidRPr="00A10287" w:rsidRDefault="00322378">
                  <w:pPr>
                    <w:pStyle w:val="Heading3"/>
                    <w:rPr>
                      <w:rFonts w:ascii="Papyrus" w:hAnsi="Papyrus"/>
                      <w:sz w:val="22"/>
                      <w:szCs w:val="22"/>
                    </w:rPr>
                  </w:pPr>
                  <w:r w:rsidRPr="00A10287">
                    <w:rPr>
                      <w:rFonts w:ascii="Papyrus" w:hAnsi="Papyrus"/>
                      <w:sz w:val="22"/>
                      <w:szCs w:val="22"/>
                    </w:rPr>
                    <w:t>Children’s Service Society</w:t>
                  </w:r>
                </w:p>
                <w:p w:rsidR="00A10287" w:rsidRDefault="004332F1" w:rsidP="00A10287">
                  <w:pPr>
                    <w:pStyle w:val="ContactInfo"/>
                    <w:rPr>
                      <w:rFonts w:ascii="Papyrus" w:hAnsi="Papyrus"/>
                      <w:sz w:val="22"/>
                      <w:szCs w:val="22"/>
                    </w:rPr>
                  </w:pPr>
                  <w:sdt>
                    <w:sdtPr>
                      <w:rPr>
                        <w:rFonts w:ascii="Papyrus" w:hAnsi="Papyrus"/>
                        <w:sz w:val="22"/>
                        <w:szCs w:val="22"/>
                      </w:rPr>
                      <w:id w:val="857003158"/>
                      <w:placeholder>
                        <w:docPart w:val="C73A131AE04E4516A56C043DAEF43F0F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322378" w:rsidRPr="00A10287">
                        <w:rPr>
                          <w:rFonts w:ascii="Papyrus" w:hAnsi="Papyrus"/>
                          <w:sz w:val="22"/>
                          <w:szCs w:val="22"/>
                        </w:rPr>
                        <w:t xml:space="preserve">655 E. 4500 S. </w:t>
                      </w:r>
                      <w:proofErr w:type="spellStart"/>
                      <w:r w:rsidR="00322378" w:rsidRPr="00A10287">
                        <w:rPr>
                          <w:rFonts w:ascii="Papyrus" w:hAnsi="Papyrus"/>
                          <w:sz w:val="22"/>
                          <w:szCs w:val="22"/>
                        </w:rPr>
                        <w:t>Ste</w:t>
                      </w:r>
                      <w:proofErr w:type="spellEnd"/>
                      <w:r w:rsidR="00322378" w:rsidRPr="00A10287">
                        <w:rPr>
                          <w:rFonts w:ascii="Papyrus" w:hAnsi="Papyrus"/>
                          <w:sz w:val="22"/>
                          <w:szCs w:val="22"/>
                        </w:rPr>
                        <w:t xml:space="preserve"> 200</w:t>
                      </w:r>
                      <w:r w:rsidR="00322378" w:rsidRPr="00A10287">
                        <w:rPr>
                          <w:rFonts w:ascii="Papyrus" w:hAnsi="Papyrus"/>
                          <w:sz w:val="22"/>
                          <w:szCs w:val="22"/>
                        </w:rPr>
                        <w:br/>
                        <w:t>SLC, UT 84107</w:t>
                      </w:r>
                    </w:sdtContent>
                  </w:sdt>
                </w:p>
                <w:p w:rsidR="001A5C5F" w:rsidRPr="00A10287" w:rsidRDefault="00322378" w:rsidP="00A10287">
                  <w:pPr>
                    <w:pStyle w:val="ContactInfo"/>
                    <w:rPr>
                      <w:rFonts w:ascii="Papyrus" w:hAnsi="Papyrus"/>
                      <w:sz w:val="22"/>
                      <w:szCs w:val="22"/>
                    </w:rPr>
                  </w:pPr>
                  <w:r w:rsidRPr="00A10287">
                    <w:rPr>
                      <w:rFonts w:ascii="Papyrus" w:hAnsi="Papyrus"/>
                      <w:sz w:val="22"/>
                      <w:szCs w:val="22"/>
                    </w:rPr>
                    <w:t>www.cssutah.org</w:t>
                  </w:r>
                </w:p>
                <w:p w:rsidR="001A5C5F" w:rsidRPr="00A10287" w:rsidRDefault="00322378" w:rsidP="00322378">
                  <w:pPr>
                    <w:pStyle w:val="Date"/>
                    <w:rPr>
                      <w:rFonts w:ascii="Papyrus" w:hAnsi="Papyrus"/>
                      <w:sz w:val="22"/>
                      <w:szCs w:val="22"/>
                    </w:rPr>
                  </w:pPr>
                  <w:r w:rsidRPr="00A10287">
                    <w:rPr>
                      <w:rFonts w:ascii="Papyrus" w:hAnsi="Papyrus"/>
                      <w:sz w:val="22"/>
                      <w:szCs w:val="22"/>
                    </w:rPr>
                    <w:t>Tuesday September 27</w:t>
                  </w:r>
                  <w:r w:rsidRPr="00A10287">
                    <w:rPr>
                      <w:rFonts w:ascii="Papyrus" w:hAnsi="Papyrus"/>
                      <w:sz w:val="22"/>
                      <w:szCs w:val="22"/>
                      <w:vertAlign w:val="superscript"/>
                    </w:rPr>
                    <w:t>th</w:t>
                  </w:r>
                </w:p>
                <w:p w:rsidR="00322378" w:rsidRDefault="00322378" w:rsidP="00322378">
                  <w:pPr>
                    <w:pStyle w:val="Date"/>
                  </w:pPr>
                  <w:r w:rsidRPr="00A10287">
                    <w:rPr>
                      <w:rFonts w:ascii="Papyrus" w:hAnsi="Papyrus"/>
                      <w:sz w:val="22"/>
                      <w:szCs w:val="22"/>
                    </w:rPr>
                    <w:t>Tuesday November 29</w:t>
                  </w:r>
                  <w:r w:rsidRPr="00A10287">
                    <w:rPr>
                      <w:rFonts w:ascii="Papyrus" w:hAnsi="Papyrus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t xml:space="preserve"> </w:t>
                  </w:r>
                </w:p>
              </w:tc>
            </w:tr>
          </w:tbl>
          <w:p w:rsidR="001A5C5F" w:rsidRDefault="001A5C5F"/>
        </w:tc>
        <w:bookmarkStart w:id="0" w:name="_GoBack"/>
        <w:bookmarkEnd w:id="0"/>
      </w:tr>
    </w:tbl>
    <w:p w:rsidR="001A5C5F" w:rsidRDefault="001A5C5F">
      <w:pPr>
        <w:pStyle w:val="NoSpacing"/>
      </w:pPr>
    </w:p>
    <w:sectPr w:rsidR="001A5C5F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C01A5"/>
    <w:multiLevelType w:val="hybridMultilevel"/>
    <w:tmpl w:val="6AF22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378"/>
    <w:rsid w:val="001A5C5F"/>
    <w:rsid w:val="00322378"/>
    <w:rsid w:val="004332F1"/>
    <w:rsid w:val="00A1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349870-054A-4E07-BF0D-C94A79E9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paragraph" w:styleId="ListParagraph">
    <w:name w:val="List Paragraph"/>
    <w:basedOn w:val="Normal"/>
    <w:uiPriority w:val="34"/>
    <w:unhideWhenUsed/>
    <w:qFormat/>
    <w:rsid w:val="00322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effield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73A131AE04E4516A56C043DAEF43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3ADEB-B12D-4AA8-854D-F1883460424A}"/>
      </w:docPartPr>
      <w:docPartBody>
        <w:p w:rsidR="007D4AA5" w:rsidRDefault="007D4AA5">
          <w:pPr>
            <w:pStyle w:val="C73A131AE04E4516A56C043DAEF43F0F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A5"/>
    <w:rsid w:val="007D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5B9BD5" w:themeColor="accent1"/>
    </w:rPr>
  </w:style>
  <w:style w:type="paragraph" w:customStyle="1" w:styleId="364C1F45E3264E59AC0406F2AFE4C2D3">
    <w:name w:val="364C1F45E3264E59AC0406F2AFE4C2D3"/>
  </w:style>
  <w:style w:type="paragraph" w:customStyle="1" w:styleId="5D3E48DC18AB4C3794E1309ECABF779A">
    <w:name w:val="5D3E48DC18AB4C3794E1309ECABF779A"/>
  </w:style>
  <w:style w:type="paragraph" w:customStyle="1" w:styleId="7F1E69E8F82C4654AAE9A912ADAD0F41">
    <w:name w:val="7F1E69E8F82C4654AAE9A912ADAD0F41"/>
  </w:style>
  <w:style w:type="paragraph" w:customStyle="1" w:styleId="A532E7F0E86246CC816E49DA5605A846">
    <w:name w:val="A532E7F0E86246CC816E49DA5605A846"/>
  </w:style>
  <w:style w:type="paragraph" w:customStyle="1" w:styleId="F1A5ADA1B4924BA6B823DD14DDBB77F4">
    <w:name w:val="F1A5ADA1B4924BA6B823DD14DDBB77F4"/>
  </w:style>
  <w:style w:type="paragraph" w:customStyle="1" w:styleId="EF135BEDC58E4F32A9E77EBF3E4B08DF">
    <w:name w:val="EF135BEDC58E4F32A9E77EBF3E4B08DF"/>
  </w:style>
  <w:style w:type="paragraph" w:customStyle="1" w:styleId="1478DDDFA2494B15AE563BA830E8024E">
    <w:name w:val="1478DDDFA2494B15AE563BA830E8024E"/>
  </w:style>
  <w:style w:type="paragraph" w:customStyle="1" w:styleId="3F39DE9EE00C4018852A250D36402A8D">
    <w:name w:val="3F39DE9EE00C4018852A250D36402A8D"/>
  </w:style>
  <w:style w:type="paragraph" w:customStyle="1" w:styleId="DEBC7230C48844DA91A60856C51FA2C5">
    <w:name w:val="DEBC7230C48844DA91A60856C51FA2C5"/>
  </w:style>
  <w:style w:type="paragraph" w:customStyle="1" w:styleId="60E43CF5D06D41DFA908C5241320A2AE">
    <w:name w:val="60E43CF5D06D41DFA908C5241320A2AE"/>
  </w:style>
  <w:style w:type="paragraph" w:customStyle="1" w:styleId="C73A131AE04E4516A56C043DAEF43F0F">
    <w:name w:val="C73A131AE04E4516A56C043DAEF43F0F"/>
  </w:style>
  <w:style w:type="paragraph" w:customStyle="1" w:styleId="0A2E3400B52F40E4A7641C55DBED7D8C">
    <w:name w:val="0A2E3400B52F40E4A7641C55DBED7D8C"/>
  </w:style>
  <w:style w:type="paragraph" w:customStyle="1" w:styleId="70491B58D58F492AAA1C25EBE29B193F">
    <w:name w:val="70491B58D58F492AAA1C25EBE29B19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ASheffield</dc:creator>
  <cp:keywords/>
  <dc:description/>
  <cp:lastModifiedBy>Allison Sheffield</cp:lastModifiedBy>
  <cp:revision>2</cp:revision>
  <cp:lastPrinted>2012-12-25T21:02:00Z</cp:lastPrinted>
  <dcterms:created xsi:type="dcterms:W3CDTF">2016-08-29T22:32:00Z</dcterms:created>
  <dcterms:modified xsi:type="dcterms:W3CDTF">2016-09-15T18:06:00Z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